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06884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3" name="Picture 12" descr="1995 February-March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February-March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4" name="Picture 13" descr="1995 February-March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February-March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5" name="Picture 14" descr="1995 February-March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February-March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6" name="Picture 15" descr="1995 February-March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February-March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7" name="Picture 16" descr="1995 February-March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February-March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8" name="Picture 17" descr="1995 February-March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February-March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2E63CD"/>
    <w:rsid w:val="0047650E"/>
    <w:rsid w:val="00585480"/>
    <w:rsid w:val="00611B4C"/>
    <w:rsid w:val="00906884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2017-11-24T03:19:00Z</dcterms:created>
  <dcterms:modified xsi:type="dcterms:W3CDTF">2017-11-24T03:26:00Z</dcterms:modified>
</cp:coreProperties>
</file>